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7AC" w:rsidRPr="000F72E5" w:rsidRDefault="00A447AC" w:rsidP="000F72E5">
      <w:pPr>
        <w:spacing w:line="600" w:lineRule="exact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 w:hint="eastAsia"/>
          <w:bCs/>
          <w:sz w:val="40"/>
          <w:szCs w:val="40"/>
        </w:rPr>
        <w:t>宿州市</w:t>
      </w:r>
      <w:r w:rsidRPr="000F72E5">
        <w:rPr>
          <w:rFonts w:eastAsia="方正小标宋简体"/>
          <w:bCs/>
          <w:sz w:val="40"/>
          <w:szCs w:val="40"/>
        </w:rPr>
        <w:t>2014</w:t>
      </w:r>
      <w:r w:rsidRPr="000F72E5">
        <w:rPr>
          <w:rFonts w:eastAsia="方正小标宋简体" w:hint="eastAsia"/>
          <w:bCs/>
          <w:sz w:val="40"/>
          <w:szCs w:val="40"/>
        </w:rPr>
        <w:t>年实施</w:t>
      </w:r>
      <w:r w:rsidRPr="000F72E5">
        <w:rPr>
          <w:rFonts w:eastAsia="方正小标宋简体"/>
          <w:bCs/>
          <w:sz w:val="40"/>
          <w:szCs w:val="40"/>
        </w:rPr>
        <w:t>“</w:t>
      </w:r>
      <w:r w:rsidRPr="000F72E5">
        <w:rPr>
          <w:rFonts w:eastAsia="方正小标宋简体" w:hint="eastAsia"/>
          <w:bCs/>
          <w:sz w:val="40"/>
          <w:szCs w:val="40"/>
        </w:rPr>
        <w:t>三支一扶</w:t>
      </w:r>
      <w:r w:rsidRPr="000F72E5">
        <w:rPr>
          <w:rFonts w:eastAsia="方正小标宋简体"/>
          <w:bCs/>
          <w:sz w:val="40"/>
          <w:szCs w:val="40"/>
        </w:rPr>
        <w:t>”</w:t>
      </w:r>
      <w:r>
        <w:rPr>
          <w:rFonts w:eastAsia="方正小标宋简体" w:hint="eastAsia"/>
          <w:bCs/>
          <w:sz w:val="40"/>
          <w:szCs w:val="40"/>
        </w:rPr>
        <w:t>计划基层岗位需求</w:t>
      </w:r>
      <w:r w:rsidRPr="000F72E5">
        <w:rPr>
          <w:rFonts w:eastAsia="方正小标宋简体" w:hint="eastAsia"/>
          <w:bCs/>
          <w:sz w:val="40"/>
          <w:szCs w:val="40"/>
        </w:rPr>
        <w:t>表</w:t>
      </w:r>
    </w:p>
    <w:p w:rsidR="00A447AC" w:rsidRPr="000F72E5" w:rsidRDefault="00A447AC" w:rsidP="000F72E5">
      <w:pPr>
        <w:spacing w:line="500" w:lineRule="exact"/>
        <w:rPr>
          <w:rFonts w:eastAsia="仿宋_GB2312"/>
          <w:sz w:val="32"/>
          <w:szCs w:val="32"/>
        </w:rPr>
      </w:pPr>
    </w:p>
    <w:tbl>
      <w:tblPr>
        <w:tblW w:w="14144" w:type="dxa"/>
        <w:tblInd w:w="-176" w:type="dxa"/>
        <w:tblLook w:val="00A0"/>
      </w:tblPr>
      <w:tblGrid>
        <w:gridCol w:w="2594"/>
        <w:gridCol w:w="1430"/>
        <w:gridCol w:w="1430"/>
        <w:gridCol w:w="2420"/>
        <w:gridCol w:w="1540"/>
        <w:gridCol w:w="1540"/>
        <w:gridCol w:w="1760"/>
        <w:gridCol w:w="1430"/>
      </w:tblGrid>
      <w:tr w:rsidR="00A447AC" w:rsidRPr="000F72E5" w:rsidTr="006553FB">
        <w:trPr>
          <w:trHeight w:val="591"/>
        </w:trPr>
        <w:tc>
          <w:tcPr>
            <w:tcW w:w="2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县（</w:t>
            </w:r>
            <w:r w:rsidRPr="00370B87"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区）</w:t>
            </w:r>
          </w:p>
        </w:tc>
        <w:tc>
          <w:tcPr>
            <w:tcW w:w="83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岗位需求情况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总计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A447AC" w:rsidRPr="000F72E5" w:rsidTr="006553FB">
        <w:trPr>
          <w:trHeight w:val="697"/>
        </w:trPr>
        <w:tc>
          <w:tcPr>
            <w:tcW w:w="2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0F72E5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支教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支农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其中，农业技术推广岗位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支医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扶贫</w:t>
            </w: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0F72E5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0F72E5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</w:tr>
      <w:tr w:rsidR="00A447AC" w:rsidRPr="005B3753" w:rsidTr="006553FB">
        <w:trPr>
          <w:trHeight w:hRule="exact" w:val="995"/>
        </w:trPr>
        <w:tc>
          <w:tcPr>
            <w:tcW w:w="2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07EFB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07EFB">
              <w:rPr>
                <w:rFonts w:eastAsia="仿宋_GB2312" w:hint="eastAsia"/>
                <w:bCs/>
                <w:color w:val="000000"/>
                <w:kern w:val="0"/>
                <w:sz w:val="28"/>
                <w:szCs w:val="28"/>
              </w:rPr>
              <w:t>萧县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2F02DF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370B87">
            <w:pPr>
              <w:widowControl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</w:tr>
      <w:tr w:rsidR="00A447AC" w:rsidRPr="000F72E5" w:rsidTr="006553FB">
        <w:trPr>
          <w:trHeight w:hRule="exact" w:val="707"/>
        </w:trPr>
        <w:tc>
          <w:tcPr>
            <w:tcW w:w="2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07EFB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07EFB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砀山县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370B87">
            <w:pPr>
              <w:widowControl/>
              <w:rPr>
                <w:rFonts w:eastAsia="仿宋_GB2312"/>
                <w:bCs/>
                <w:color w:val="000000"/>
                <w:kern w:val="0"/>
                <w:szCs w:val="21"/>
              </w:rPr>
            </w:pPr>
          </w:p>
        </w:tc>
      </w:tr>
      <w:tr w:rsidR="00A447AC" w:rsidRPr="00370B87" w:rsidTr="006553FB">
        <w:trPr>
          <w:trHeight w:hRule="exact" w:val="908"/>
        </w:trPr>
        <w:tc>
          <w:tcPr>
            <w:tcW w:w="2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07EFB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埇</w:t>
            </w:r>
            <w:r w:rsidRPr="00307EFB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桥区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</w:tr>
      <w:tr w:rsidR="00A447AC" w:rsidRPr="000F72E5" w:rsidTr="006553FB">
        <w:trPr>
          <w:trHeight w:hRule="exact" w:val="1127"/>
        </w:trPr>
        <w:tc>
          <w:tcPr>
            <w:tcW w:w="2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07EFB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07EFB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泗县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8A7435">
            <w:pPr>
              <w:widowControl/>
              <w:rPr>
                <w:rFonts w:eastAsia="仿宋_GB2312"/>
                <w:bCs/>
                <w:color w:val="000000"/>
                <w:kern w:val="0"/>
                <w:sz w:val="24"/>
              </w:rPr>
            </w:pPr>
          </w:p>
        </w:tc>
      </w:tr>
      <w:tr w:rsidR="00A447AC" w:rsidRPr="000F72E5" w:rsidTr="006553FB">
        <w:trPr>
          <w:trHeight w:hRule="exact" w:val="993"/>
        </w:trPr>
        <w:tc>
          <w:tcPr>
            <w:tcW w:w="2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07EFB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07EFB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灵璧县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bCs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bCs/>
                <w:color w:val="000000"/>
                <w:kern w:val="0"/>
                <w:szCs w:val="21"/>
              </w:rPr>
            </w:pPr>
          </w:p>
        </w:tc>
      </w:tr>
      <w:tr w:rsidR="00A447AC" w:rsidRPr="000366DC" w:rsidTr="00655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92"/>
        </w:trPr>
        <w:tc>
          <w:tcPr>
            <w:tcW w:w="2594" w:type="dxa"/>
          </w:tcPr>
          <w:p w:rsidR="00A447AC" w:rsidRPr="000366DC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 w:rsidRPr="00370B87">
              <w:rPr>
                <w:rFonts w:eastAsia="仿宋_GB2312" w:hint="eastAsia"/>
                <w:color w:val="000000"/>
                <w:kern w:val="0"/>
                <w:sz w:val="30"/>
                <w:szCs w:val="30"/>
              </w:rPr>
              <w:t>总计</w:t>
            </w:r>
          </w:p>
        </w:tc>
        <w:tc>
          <w:tcPr>
            <w:tcW w:w="1430" w:type="dxa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430" w:type="dxa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420" w:type="dxa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540" w:type="dxa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40" w:type="dxa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760" w:type="dxa"/>
          </w:tcPr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:rsidR="00A447AC" w:rsidRPr="00370B87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370B87">
              <w:rPr>
                <w:rFonts w:eastAsia="仿宋_GB2312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430" w:type="dxa"/>
          </w:tcPr>
          <w:p w:rsidR="00A447AC" w:rsidRPr="000366DC" w:rsidRDefault="00A447AC" w:rsidP="000366DC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:rsidR="00A447AC" w:rsidRPr="000366DC" w:rsidRDefault="00A447AC" w:rsidP="00274B38">
      <w:pPr>
        <w:widowControl/>
        <w:jc w:val="left"/>
        <w:rPr>
          <w:kern w:val="0"/>
        </w:rPr>
      </w:pPr>
    </w:p>
    <w:sectPr w:rsidR="00A447AC" w:rsidRPr="000366DC" w:rsidSect="000F72E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47AC" w:rsidRDefault="00A447AC" w:rsidP="00CB7DBF">
      <w:r>
        <w:separator/>
      </w:r>
    </w:p>
  </w:endnote>
  <w:endnote w:type="continuationSeparator" w:id="0">
    <w:p w:rsidR="00A447AC" w:rsidRDefault="00A447AC" w:rsidP="00CB7D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AC" w:rsidRDefault="00A447A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AC" w:rsidRDefault="00A447A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AC" w:rsidRDefault="00A447A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47AC" w:rsidRDefault="00A447AC" w:rsidP="00CB7DBF">
      <w:r>
        <w:separator/>
      </w:r>
    </w:p>
  </w:footnote>
  <w:footnote w:type="continuationSeparator" w:id="0">
    <w:p w:rsidR="00A447AC" w:rsidRDefault="00A447AC" w:rsidP="00CB7D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AC" w:rsidRDefault="00A447A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AC" w:rsidRDefault="00A447AC" w:rsidP="006553F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7AC" w:rsidRDefault="00A447A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72E5"/>
    <w:rsid w:val="00021106"/>
    <w:rsid w:val="000366DC"/>
    <w:rsid w:val="00051970"/>
    <w:rsid w:val="00070A4B"/>
    <w:rsid w:val="000F1164"/>
    <w:rsid w:val="000F72E5"/>
    <w:rsid w:val="00182E6B"/>
    <w:rsid w:val="001A449B"/>
    <w:rsid w:val="00274B38"/>
    <w:rsid w:val="002C4EE4"/>
    <w:rsid w:val="002F02DF"/>
    <w:rsid w:val="00307EFB"/>
    <w:rsid w:val="00323B43"/>
    <w:rsid w:val="003422B7"/>
    <w:rsid w:val="00370B87"/>
    <w:rsid w:val="003D3083"/>
    <w:rsid w:val="003D37D8"/>
    <w:rsid w:val="003E740E"/>
    <w:rsid w:val="004358AB"/>
    <w:rsid w:val="00492187"/>
    <w:rsid w:val="004C5517"/>
    <w:rsid w:val="004E2BDB"/>
    <w:rsid w:val="005B3753"/>
    <w:rsid w:val="00646C63"/>
    <w:rsid w:val="006553FB"/>
    <w:rsid w:val="00657F61"/>
    <w:rsid w:val="006B490B"/>
    <w:rsid w:val="006F2FE2"/>
    <w:rsid w:val="00724A3A"/>
    <w:rsid w:val="0073502C"/>
    <w:rsid w:val="00745A0C"/>
    <w:rsid w:val="007955F5"/>
    <w:rsid w:val="007A28F5"/>
    <w:rsid w:val="007B725D"/>
    <w:rsid w:val="00801F94"/>
    <w:rsid w:val="00807F45"/>
    <w:rsid w:val="00867B8F"/>
    <w:rsid w:val="008A7435"/>
    <w:rsid w:val="008B7726"/>
    <w:rsid w:val="008D1DBA"/>
    <w:rsid w:val="00974630"/>
    <w:rsid w:val="009800B1"/>
    <w:rsid w:val="009A559E"/>
    <w:rsid w:val="009D5BC3"/>
    <w:rsid w:val="00A4286D"/>
    <w:rsid w:val="00A447AC"/>
    <w:rsid w:val="00A61B61"/>
    <w:rsid w:val="00A92B8D"/>
    <w:rsid w:val="00B0130B"/>
    <w:rsid w:val="00B61AEA"/>
    <w:rsid w:val="00B626BB"/>
    <w:rsid w:val="00BB2CAB"/>
    <w:rsid w:val="00CB7DBF"/>
    <w:rsid w:val="00CF17A0"/>
    <w:rsid w:val="00D560AB"/>
    <w:rsid w:val="00D64481"/>
    <w:rsid w:val="00E33C3B"/>
    <w:rsid w:val="00E525B2"/>
    <w:rsid w:val="00ED5747"/>
    <w:rsid w:val="00F212B7"/>
    <w:rsid w:val="00FA159D"/>
    <w:rsid w:val="00FB3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2E5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B7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B7DBF"/>
    <w:rPr>
      <w:rFonts w:ascii="Times New Roman" w:eastAsia="宋体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B7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B7DBF"/>
    <w:rPr>
      <w:rFonts w:ascii="Times New Roman" w:eastAsia="宋体" w:hAnsi="Times New Roman" w:cs="Times New Roman"/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FB3A5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B3A5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513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79</TotalTime>
  <Pages>1</Pages>
  <Words>28</Words>
  <Characters>166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25</cp:revision>
  <cp:lastPrinted>2014-03-06T03:01:00Z</cp:lastPrinted>
  <dcterms:created xsi:type="dcterms:W3CDTF">2014-03-04T00:30:00Z</dcterms:created>
  <dcterms:modified xsi:type="dcterms:W3CDTF">2014-04-18T07:49:00Z</dcterms:modified>
</cp:coreProperties>
</file>